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B5786" w14:textId="77777777" w:rsidR="00462431" w:rsidRDefault="00462431" w:rsidP="00462431">
      <w:pPr>
        <w:rPr>
          <w:b/>
          <w:caps/>
          <w:sz w:val="28"/>
          <w:szCs w:val="28"/>
        </w:rPr>
      </w:pPr>
      <w:bookmarkStart w:id="0" w:name="_Hlk87446781"/>
      <w:bookmarkStart w:id="1" w:name="_GoBack"/>
      <w:bookmarkEnd w:id="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4"/>
        <w:jc w:val="left"/>
        <w:rPr>
          <w:noProof/>
        </w:rPr>
        <w:sectPr w:rsidR="00462431" w:rsidSect="00031DC1">
          <w:headerReference w:type="default" r:id="rId8"/>
          <w:headerReference w:type="first" r:id="rId9"/>
          <w:footerReference w:type="first" r:id="rId10"/>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b"/>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0"/>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1C511D"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0"/>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7792BBD2" w14:textId="77777777" w:rsidR="00066131" w:rsidRPr="00066131" w:rsidRDefault="001C511D"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0"/>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533C4E77"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0"/>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3</w:t>
            </w:r>
            <w:r w:rsidR="00066131" w:rsidRPr="00066131">
              <w:rPr>
                <w:rFonts w:cs="Times New Roman"/>
                <w:noProof/>
                <w:webHidden/>
                <w:sz w:val="28"/>
                <w:szCs w:val="28"/>
              </w:rPr>
              <w:fldChar w:fldCharType="end"/>
            </w:r>
          </w:hyperlink>
        </w:p>
        <w:p w14:paraId="4B9B09B7"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0"/>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4</w:t>
            </w:r>
            <w:r w:rsidR="00066131" w:rsidRPr="00066131">
              <w:rPr>
                <w:rFonts w:cs="Times New Roman"/>
                <w:noProof/>
                <w:webHidden/>
                <w:sz w:val="28"/>
                <w:szCs w:val="28"/>
              </w:rPr>
              <w:fldChar w:fldCharType="end"/>
            </w:r>
          </w:hyperlink>
        </w:p>
        <w:p w14:paraId="15D08D32" w14:textId="77777777" w:rsidR="00066131" w:rsidRPr="00066131" w:rsidRDefault="001C511D"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0"/>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6</w:t>
            </w:r>
            <w:r w:rsidR="00066131" w:rsidRPr="00066131">
              <w:rPr>
                <w:rFonts w:ascii="Times New Roman" w:hAnsi="Times New Roman" w:cs="Times New Roman"/>
                <w:webHidden/>
                <w:szCs w:val="28"/>
              </w:rPr>
              <w:fldChar w:fldCharType="end"/>
            </w:r>
          </w:hyperlink>
        </w:p>
        <w:p w14:paraId="7CC57739"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0"/>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3E7BD186" w14:textId="77777777" w:rsidR="00066131" w:rsidRPr="00066131" w:rsidRDefault="001C511D"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0"/>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2F21D96C" w14:textId="77777777" w:rsidR="00066131" w:rsidRPr="00066131" w:rsidRDefault="001C511D"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0"/>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8</w:t>
            </w:r>
            <w:r w:rsidR="00066131" w:rsidRPr="00066131">
              <w:rPr>
                <w:rFonts w:cs="Times New Roman"/>
                <w:noProof/>
                <w:webHidden/>
                <w:sz w:val="28"/>
                <w:szCs w:val="28"/>
              </w:rPr>
              <w:fldChar w:fldCharType="end"/>
            </w:r>
          </w:hyperlink>
        </w:p>
        <w:p w14:paraId="409ED29C"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0"/>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10</w:t>
            </w:r>
            <w:r w:rsidR="00066131" w:rsidRPr="00066131">
              <w:rPr>
                <w:rFonts w:cs="Times New Roman"/>
                <w:noProof/>
                <w:webHidden/>
                <w:sz w:val="28"/>
                <w:szCs w:val="28"/>
              </w:rPr>
              <w:fldChar w:fldCharType="end"/>
            </w:r>
          </w:hyperlink>
        </w:p>
        <w:p w14:paraId="2802845D" w14:textId="77777777" w:rsidR="00066131" w:rsidRPr="00066131" w:rsidRDefault="001C511D"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0"/>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12</w:t>
            </w:r>
            <w:r w:rsidR="00066131" w:rsidRPr="00066131">
              <w:rPr>
                <w:rFonts w:cs="Times New Roman"/>
                <w:noProof/>
                <w:webHidden/>
                <w:sz w:val="28"/>
                <w:szCs w:val="28"/>
              </w:rPr>
              <w:fldChar w:fldCharType="end"/>
            </w:r>
          </w:hyperlink>
        </w:p>
        <w:p w14:paraId="039CA786" w14:textId="77777777" w:rsidR="00066131" w:rsidRPr="00066131" w:rsidRDefault="001C511D"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0"/>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14</w:t>
            </w:r>
            <w:r w:rsidR="00066131" w:rsidRPr="00066131">
              <w:rPr>
                <w:rFonts w:cs="Times New Roman"/>
                <w:noProof/>
                <w:webHidden/>
                <w:sz w:val="28"/>
                <w:szCs w:val="28"/>
              </w:rPr>
              <w:fldChar w:fldCharType="end"/>
            </w:r>
          </w:hyperlink>
        </w:p>
        <w:p w14:paraId="2BD37AF3" w14:textId="77777777" w:rsidR="00066131" w:rsidRPr="00066131" w:rsidRDefault="001C511D"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0"/>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16</w:t>
            </w:r>
            <w:r w:rsidR="00066131" w:rsidRPr="00066131">
              <w:rPr>
                <w:rFonts w:cs="Times New Roman"/>
                <w:noProof/>
                <w:webHidden/>
                <w:sz w:val="28"/>
                <w:szCs w:val="28"/>
              </w:rPr>
              <w:fldChar w:fldCharType="end"/>
            </w:r>
          </w:hyperlink>
        </w:p>
        <w:p w14:paraId="6B2089C0" w14:textId="77777777" w:rsidR="00066131" w:rsidRPr="00066131" w:rsidRDefault="001C511D"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0"/>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18</w:t>
            </w:r>
            <w:r w:rsidR="00066131" w:rsidRPr="00066131">
              <w:rPr>
                <w:rFonts w:ascii="Times New Roman" w:hAnsi="Times New Roman" w:cs="Times New Roman"/>
                <w:webHidden/>
                <w:szCs w:val="28"/>
              </w:rPr>
              <w:fldChar w:fldCharType="end"/>
            </w:r>
          </w:hyperlink>
        </w:p>
        <w:p w14:paraId="5A5183E8"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0"/>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18</w:t>
            </w:r>
            <w:r w:rsidR="00066131" w:rsidRPr="00066131">
              <w:rPr>
                <w:rFonts w:cs="Times New Roman"/>
                <w:noProof/>
                <w:webHidden/>
                <w:sz w:val="28"/>
                <w:szCs w:val="28"/>
              </w:rPr>
              <w:fldChar w:fldCharType="end"/>
            </w:r>
          </w:hyperlink>
        </w:p>
        <w:p w14:paraId="043E508C" w14:textId="77777777" w:rsidR="00066131" w:rsidRPr="00066131" w:rsidRDefault="001C511D"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0"/>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20</w:t>
            </w:r>
            <w:r w:rsidR="00066131" w:rsidRPr="00066131">
              <w:rPr>
                <w:rFonts w:ascii="Times New Roman" w:hAnsi="Times New Roman" w:cs="Times New Roman"/>
                <w:webHidden/>
                <w:szCs w:val="28"/>
              </w:rPr>
              <w:fldChar w:fldCharType="end"/>
            </w:r>
          </w:hyperlink>
        </w:p>
        <w:p w14:paraId="65A4C899"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0"/>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20</w:t>
            </w:r>
            <w:r w:rsidR="00066131" w:rsidRPr="00066131">
              <w:rPr>
                <w:rFonts w:cs="Times New Roman"/>
                <w:noProof/>
                <w:webHidden/>
                <w:sz w:val="28"/>
                <w:szCs w:val="28"/>
              </w:rPr>
              <w:fldChar w:fldCharType="end"/>
            </w:r>
          </w:hyperlink>
        </w:p>
        <w:p w14:paraId="7DB08931" w14:textId="0FA99430" w:rsidR="00066131" w:rsidRPr="00066131" w:rsidRDefault="001C511D"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0"/>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22</w:t>
            </w:r>
            <w:r w:rsidR="00066131" w:rsidRPr="00066131">
              <w:rPr>
                <w:rFonts w:ascii="Times New Roman" w:hAnsi="Times New Roman" w:cs="Times New Roman"/>
                <w:webHidden/>
                <w:szCs w:val="28"/>
              </w:rPr>
              <w:fldChar w:fldCharType="end"/>
            </w:r>
          </w:hyperlink>
        </w:p>
        <w:p w14:paraId="788C276A"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0"/>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22</w:t>
            </w:r>
            <w:r w:rsidR="00066131" w:rsidRPr="00066131">
              <w:rPr>
                <w:rFonts w:cs="Times New Roman"/>
                <w:noProof/>
                <w:webHidden/>
                <w:sz w:val="28"/>
                <w:szCs w:val="28"/>
              </w:rPr>
              <w:fldChar w:fldCharType="end"/>
            </w:r>
          </w:hyperlink>
        </w:p>
        <w:p w14:paraId="33D10F36" w14:textId="77777777" w:rsidR="00066131" w:rsidRPr="00066131" w:rsidRDefault="001C511D"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0"/>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6414E46" w14:textId="77777777" w:rsidR="00066131" w:rsidRPr="00066131" w:rsidRDefault="001C511D"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0"/>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23</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1"/>
              <w:headerReference w:type="first" r:id="rId12"/>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6"/>
      </w:pPr>
      <w:bookmarkStart w:id="4" w:name="_Toc148712179"/>
      <w:bookmarkStart w:id="5" w:name="_Toc184391512"/>
      <w:bookmarkStart w:id="6" w:name="_Toc86844738"/>
      <w:r>
        <w:lastRenderedPageBreak/>
        <w:t>ВВЕДЕНИЕ</w:t>
      </w:r>
      <w:bookmarkEnd w:id="4"/>
      <w:bookmarkEnd w:id="5"/>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6"/>
      </w:pPr>
      <w:bookmarkStart w:id="7" w:name="_Toc148712180"/>
      <w:bookmarkStart w:id="8" w:name="_Toc184391513"/>
      <w:r w:rsidRPr="008C5A68">
        <w:t>ИНСТРУКЦИЯ ДЛЯ ПОЛЬЗОВАТЕЛЯ С РОЛЬЮ «</w:t>
      </w:r>
      <w:r w:rsidR="00B8427D" w:rsidRPr="0032203D">
        <w:t>Участник ГТО</w:t>
      </w:r>
      <w:r w:rsidRPr="008C5A68">
        <w:t>»</w:t>
      </w:r>
      <w:bookmarkStart w:id="9" w:name="_Toc148712181"/>
      <w:bookmarkEnd w:id="7"/>
      <w:bookmarkEnd w:id="8"/>
    </w:p>
    <w:p w14:paraId="4B597403" w14:textId="77777777" w:rsidR="001E2043" w:rsidRPr="007E1335" w:rsidRDefault="001E2043" w:rsidP="00021028">
      <w:pPr>
        <w:pStyle w:val="10"/>
      </w:pPr>
      <w:bookmarkStart w:id="10" w:name="_Toc184391514"/>
      <w:r w:rsidRPr="007E1335">
        <w:t>Авторизация пользователя</w:t>
      </w:r>
      <w:bookmarkEnd w:id="10"/>
    </w:p>
    <w:bookmarkEnd w:id="9"/>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1" w:name="_Toc148712182"/>
      <w:bookmarkStart w:id="12" w:name="_Toc184391515"/>
      <w:r>
        <w:t xml:space="preserve">Вход в </w:t>
      </w:r>
      <w:r w:rsidR="00E94B78">
        <w:t>Ф</w:t>
      </w:r>
      <w:r>
        <w:t>ГИС «Спорт» зарегистрированного пользователя</w:t>
      </w:r>
      <w:bookmarkEnd w:id="11"/>
      <w:bookmarkEnd w:id="12"/>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идентификации и аутентификации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a"/>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a"/>
      </w:pPr>
      <w:bookmarkStart w:id="13"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3"/>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идентификации и аутентификации,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a"/>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a"/>
      </w:pPr>
      <w:bookmarkStart w:id="14"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4"/>
      <w:r>
        <w:t>. Окно авторизации пользователя</w:t>
      </w:r>
    </w:p>
    <w:p w14:paraId="72E3831F" w14:textId="77777777" w:rsidR="000E19A3" w:rsidRDefault="000E19A3" w:rsidP="009155F5">
      <w:pPr>
        <w:pStyle w:val="affffffa"/>
      </w:pPr>
    </w:p>
    <w:p w14:paraId="4F4669FD" w14:textId="6CEE9258" w:rsidR="009155F5" w:rsidRDefault="009155F5" w:rsidP="009155F5">
      <w:pPr>
        <w:pStyle w:val="2fc"/>
        <w:spacing w:before="0" w:after="100" w:line="240" w:lineRule="auto"/>
        <w:ind w:left="0"/>
      </w:pPr>
      <w:bookmarkStart w:id="15" w:name="_Toc148712183"/>
      <w:bookmarkStart w:id="16" w:name="_Toc184391516"/>
      <w:r>
        <w:t xml:space="preserve">Выход из </w:t>
      </w:r>
      <w:r w:rsidR="00E94B78">
        <w:t>Ф</w:t>
      </w:r>
      <w:r>
        <w:t>ГИС «Спорт»</w:t>
      </w:r>
      <w:bookmarkEnd w:id="15"/>
      <w:bookmarkEnd w:id="16"/>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6"/>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a"/>
      </w:pPr>
      <w:bookmarkStart w:id="17"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7"/>
      <w:r>
        <w:t xml:space="preserve">. </w:t>
      </w:r>
      <w:r w:rsidRPr="00466106">
        <w:t>Главное меню, отображение иконки выхода</w:t>
      </w:r>
      <w:bookmarkStart w:id="18" w:name="_Toc87101863"/>
      <w:bookmarkStart w:id="19" w:name="_Toc87111145"/>
      <w:bookmarkStart w:id="20" w:name="_Toc87111455"/>
      <w:bookmarkStart w:id="21" w:name="_Toc87113159"/>
      <w:bookmarkStart w:id="22" w:name="_Toc87113435"/>
      <w:bookmarkStart w:id="23" w:name="_Toc87114858"/>
      <w:bookmarkStart w:id="24" w:name="_Toc87101875"/>
      <w:bookmarkStart w:id="25" w:name="_Toc87113171"/>
      <w:bookmarkStart w:id="26" w:name="_Toc87113447"/>
      <w:bookmarkStart w:id="27" w:name="_Toc87114870"/>
      <w:bookmarkStart w:id="28" w:name="_Toc87101876"/>
      <w:bookmarkStart w:id="29" w:name="_Toc87113172"/>
      <w:bookmarkStart w:id="30" w:name="_Toc87113448"/>
      <w:bookmarkStart w:id="31" w:name="_Toc87114871"/>
      <w:bookmarkStart w:id="32" w:name="_Toc87101877"/>
      <w:bookmarkStart w:id="33" w:name="_Toc87113173"/>
      <w:bookmarkStart w:id="34" w:name="_Toc87113449"/>
      <w:bookmarkStart w:id="35" w:name="_Toc87114872"/>
      <w:bookmarkStart w:id="36" w:name="_Toc87101878"/>
      <w:bookmarkStart w:id="37" w:name="_Toc87113174"/>
      <w:bookmarkStart w:id="38" w:name="_Toc87113450"/>
      <w:bookmarkStart w:id="39" w:name="_Toc87114873"/>
      <w:bookmarkStart w:id="40" w:name="_Toc87101879"/>
      <w:bookmarkStart w:id="41" w:name="_Toc87113175"/>
      <w:bookmarkStart w:id="42" w:name="_Toc87113451"/>
      <w:bookmarkStart w:id="43" w:name="_Toc87114874"/>
      <w:bookmarkStart w:id="44" w:name="_Toc4581664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EBBAD" w14:textId="77777777" w:rsidR="008C5A68" w:rsidRPr="00021028" w:rsidRDefault="008C5A68" w:rsidP="00021028">
      <w:pPr>
        <w:pStyle w:val="10"/>
      </w:pPr>
      <w:bookmarkStart w:id="45" w:name="_Toc148947351"/>
      <w:bookmarkStart w:id="46" w:name="_Toc184391517"/>
      <w:r w:rsidRPr="00021028">
        <w:lastRenderedPageBreak/>
        <w:t>Предоставление профиля участника ВФСК ГТО</w:t>
      </w:r>
      <w:bookmarkEnd w:id="45"/>
      <w:bookmarkEnd w:id="46"/>
      <w:r w:rsidRPr="00021028">
        <w:t xml:space="preserve"> </w:t>
      </w:r>
    </w:p>
    <w:p w14:paraId="48E2A5F4" w14:textId="29791B87" w:rsidR="008C5A68" w:rsidRPr="00021028" w:rsidRDefault="008C5A68" w:rsidP="00021028">
      <w:pPr>
        <w:pStyle w:val="2fc"/>
      </w:pPr>
      <w:bookmarkStart w:id="47" w:name="_Toc148947352"/>
      <w:bookmarkStart w:id="48" w:name="_Toc184391518"/>
      <w:r w:rsidRPr="00021028">
        <w:t>Авторизация участника ВФСК ГТО</w:t>
      </w:r>
      <w:bookmarkEnd w:id="47"/>
      <w:bookmarkEnd w:id="48"/>
    </w:p>
    <w:p w14:paraId="3A054DC5" w14:textId="7F429F10" w:rsidR="008C5A68" w:rsidRPr="00021028" w:rsidRDefault="0086659E" w:rsidP="00021028">
      <w:pPr>
        <w:pStyle w:val="30"/>
      </w:pPr>
      <w:bookmarkStart w:id="49" w:name="_Toc184391519"/>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a"/>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a"/>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a"/>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a"/>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a"/>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a"/>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a"/>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a"/>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a"/>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a"/>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lastRenderedPageBreak/>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a"/>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a"/>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a"/>
      </w:pPr>
      <w:r>
        <w:rPr>
          <w:noProof/>
          <w:lang w:eastAsia="ru-RU"/>
        </w:rPr>
        <w:lastRenderedPageBreak/>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a"/>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ознакамливается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a"/>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a"/>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lastRenderedPageBreak/>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a"/>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a"/>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a"/>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a"/>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a"/>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a"/>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a"/>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a"/>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a"/>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a"/>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a"/>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0">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a"/>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9"/>
      <w:r w:rsidRPr="00FC0128">
        <w:t>. Страница «Запись на тестирование ВФСК «ГТО»</w:t>
      </w:r>
      <w:bookmarkEnd w:id="44"/>
    </w:p>
    <w:p w14:paraId="23A7C73B" w14:textId="2710083D" w:rsidR="00BB5805" w:rsidRPr="004C04C6" w:rsidRDefault="00BB5805" w:rsidP="00BB5805">
      <w:pPr>
        <w:pStyle w:val="10"/>
      </w:pPr>
      <w:bookmarkStart w:id="70" w:name="_Toc184388063"/>
      <w:bookmarkStart w:id="71" w:name="_Toc184391525"/>
      <w:r w:rsidRPr="004C04C6">
        <w:lastRenderedPageBreak/>
        <w:t>Просмотр информации о выполнении испытаний комплекса ГТО в профиле участника ВФСК ГТО</w:t>
      </w:r>
      <w:bookmarkEnd w:id="70"/>
      <w:r w:rsidR="003B5913" w:rsidRPr="00FD55E9">
        <w:rPr>
          <w:rStyle w:val="afffffe"/>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a"/>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a"/>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lastRenderedPageBreak/>
        <w:t>Просмотр рейтинга результатов испытаний ВФСК ГТО в личном кабинете участника ВФСК ГТО</w:t>
      </w:r>
      <w:bookmarkEnd w:id="76"/>
      <w:r w:rsidR="003B5913" w:rsidRPr="00FD55E9">
        <w:rPr>
          <w:rStyle w:val="afffffe"/>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3"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a"/>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a"/>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e"/>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a"/>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испытаний </w:t>
      </w:r>
      <w:r w:rsidRPr="00856420">
        <w:lastRenderedPageBreak/>
        <w:t>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a"/>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e"/>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a"/>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a"/>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a"/>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B9310" w14:textId="77777777" w:rsidR="001C511D" w:rsidRDefault="001C511D">
      <w:pPr>
        <w:spacing w:after="0"/>
      </w:pPr>
      <w:r>
        <w:separator/>
      </w:r>
    </w:p>
  </w:endnote>
  <w:endnote w:type="continuationSeparator" w:id="0">
    <w:p w14:paraId="0271D894" w14:textId="77777777" w:rsidR="001C511D" w:rsidRDefault="001C51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2CBC8" w14:textId="77777777" w:rsidR="001C511D" w:rsidRDefault="001C511D">
      <w:pPr>
        <w:rPr>
          <w:sz w:val="12"/>
        </w:rPr>
      </w:pPr>
      <w:r>
        <w:separator/>
      </w:r>
    </w:p>
  </w:footnote>
  <w:footnote w:type="continuationSeparator" w:id="0">
    <w:p w14:paraId="4567E927" w14:textId="77777777" w:rsidR="001C511D" w:rsidRDefault="001C511D">
      <w:pPr>
        <w:rPr>
          <w:sz w:val="12"/>
        </w:rPr>
      </w:pPr>
      <w:r>
        <w:continuationSeparator/>
      </w:r>
    </w:p>
  </w:footnote>
  <w:footnote w:id="1">
    <w:p w14:paraId="2D18CD46"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553912"/>
      <w:docPartObj>
        <w:docPartGallery w:val="Page Numbers (Top of Page)"/>
        <w:docPartUnique/>
      </w:docPartObj>
    </w:sdtPr>
    <w:sdtEndPr/>
    <w:sdtContent>
      <w:p w14:paraId="6572BAEC" w14:textId="5F9EE843" w:rsidR="008C5A68" w:rsidRDefault="008C5A68" w:rsidP="00633557">
        <w:pPr>
          <w:pStyle w:val="afffc"/>
          <w:jc w:val="center"/>
        </w:pPr>
        <w:r>
          <w:fldChar w:fldCharType="begin"/>
        </w:r>
        <w:r>
          <w:instrText>PAGE   \* MERGEFORMAT</w:instrText>
        </w:r>
        <w:r>
          <w:fldChar w:fldCharType="separate"/>
        </w:r>
        <w:r w:rsidR="00D10533">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87446842" w:displacedByCustomXml="next"/>
  <w:bookmarkStart w:id="3"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1C511D" w:rsidP="00210E77">
        <w:pPr>
          <w:jc w:val="center"/>
        </w:pPr>
      </w:p>
    </w:sdtContent>
  </w:sdt>
  <w:bookmarkEnd w:id="2" w:displacedByCustomXml="prev"/>
  <w:bookmarkEnd w:id="3" w:displacedByCustomXml="prev"/>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35F9" w14:textId="77777777" w:rsidR="008C5A68" w:rsidRDefault="008C5A68">
    <w:pPr>
      <w:pStyle w:val="aff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15:restartNumberingAfterBreak="0">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15:restartNumberingAfterBreak="0">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15:restartNumberingAfterBreak="0">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15:restartNumberingAfterBreak="0">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15:restartNumberingAfterBreak="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15:restartNumberingAfterBreak="0">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15:restartNumberingAfterBreak="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11D"/>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0533"/>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affff1"/>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2">
    <w:name w:val="Subtitle"/>
    <w:basedOn w:val="a3"/>
    <w:next w:val="a3"/>
    <w:link w:val="1f7"/>
    <w:uiPriority w:val="11"/>
    <w:rsid w:val="00647B9C"/>
    <w:rPr>
      <w:rFonts w:ascii="Arial" w:hAnsi="Arial"/>
      <w:i/>
      <w:iCs/>
      <w:color w:val="4F81BD"/>
      <w:spacing w:val="15"/>
      <w:szCs w:val="24"/>
    </w:rPr>
  </w:style>
  <w:style w:type="paragraph" w:styleId="affff3">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4">
    <w:name w:val="Intense Quote"/>
    <w:basedOn w:val="a3"/>
    <w:next w:val="a3"/>
    <w:link w:val="1f8"/>
    <w:uiPriority w:val="30"/>
    <w:rsid w:val="00647B9C"/>
    <w:pPr>
      <w:pBdr>
        <w:bottom w:val="single" w:sz="4" w:space="4" w:color="4F81BD"/>
      </w:pBdr>
      <w:spacing w:before="200" w:after="280"/>
      <w:ind w:left="936" w:right="936"/>
    </w:pPr>
    <w:rPr>
      <w:b/>
      <w:bCs/>
      <w:i/>
      <w:iCs/>
      <w:color w:val="4F81BD"/>
    </w:rPr>
  </w:style>
  <w:style w:type="paragraph" w:styleId="affff5">
    <w:name w:val="TOC Heading"/>
    <w:basedOn w:val="14"/>
    <w:next w:val="a3"/>
    <w:uiPriority w:val="39"/>
    <w:unhideWhenUsed/>
    <w:rsid w:val="00647B9C"/>
  </w:style>
  <w:style w:type="paragraph" w:customStyle="1" w:styleId="1f9">
    <w:name w:val="Обычный1"/>
    <w:rsid w:val="00E63496"/>
    <w:rPr>
      <w:sz w:val="28"/>
      <w:lang w:eastAsia="en-US"/>
    </w:rPr>
  </w:style>
  <w:style w:type="paragraph" w:customStyle="1" w:styleId="affff6">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7">
    <w:name w:val="Содержимое таблицы"/>
    <w:basedOn w:val="a3"/>
    <w:pPr>
      <w:widowControl w:val="0"/>
      <w:suppressLineNumbers/>
    </w:pPr>
  </w:style>
  <w:style w:type="paragraph" w:customStyle="1" w:styleId="affff8">
    <w:name w:val="Заголовок таблицы"/>
    <w:basedOn w:val="affff7"/>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9">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a">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b">
    <w:name w:val="Bibliography"/>
    <w:basedOn w:val="a3"/>
  </w:style>
  <w:style w:type="paragraph" w:customStyle="1" w:styleId="affffc">
    <w:name w:val="_Титул Город"/>
    <w:basedOn w:val="a3"/>
    <w:uiPriority w:val="99"/>
    <w:rsid w:val="00C41B27"/>
    <w:pPr>
      <w:keepLines/>
      <w:jc w:val="center"/>
    </w:pPr>
    <w:rPr>
      <w:b/>
    </w:rPr>
  </w:style>
  <w:style w:type="paragraph" w:customStyle="1" w:styleId="affffd">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e">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f">
    <w:name w:val="_Основной с красной строки"/>
    <w:basedOn w:val="a3"/>
    <w:rsid w:val="00C41B27"/>
    <w:pPr>
      <w:spacing w:after="0" w:line="360" w:lineRule="exact"/>
      <w:ind w:firstLine="709"/>
    </w:pPr>
    <w:rPr>
      <w:szCs w:val="24"/>
    </w:rPr>
  </w:style>
  <w:style w:type="paragraph" w:customStyle="1" w:styleId="afffff0">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a">
    <w:name w:val="_Строки таблицы (1 уровень)"/>
    <w:rsid w:val="00C41B27"/>
    <w:pPr>
      <w:spacing w:before="40" w:after="40" w:line="288" w:lineRule="exact"/>
    </w:pPr>
    <w:rPr>
      <w:spacing w:val="2"/>
    </w:rPr>
  </w:style>
  <w:style w:type="paragraph" w:customStyle="1" w:styleId="afffff1">
    <w:name w:val="_Строки таблицы (л)"/>
    <w:basedOn w:val="a3"/>
    <w:rsid w:val="00C41B27"/>
    <w:pPr>
      <w:spacing w:before="40" w:after="40" w:line="288" w:lineRule="exact"/>
    </w:pPr>
    <w:rPr>
      <w:spacing w:val="2"/>
      <w:sz w:val="20"/>
    </w:rPr>
  </w:style>
  <w:style w:type="paragraph" w:customStyle="1" w:styleId="afffff2">
    <w:name w:val="_Шапка таблицы"/>
    <w:basedOn w:val="a3"/>
    <w:rsid w:val="00C41B27"/>
    <w:pPr>
      <w:spacing w:before="40" w:after="40" w:line="288" w:lineRule="exact"/>
      <w:jc w:val="center"/>
    </w:pPr>
    <w:rPr>
      <w:b/>
      <w:spacing w:val="2"/>
      <w:sz w:val="20"/>
    </w:rPr>
  </w:style>
  <w:style w:type="paragraph" w:customStyle="1" w:styleId="afffff3">
    <w:name w:val="_Столбцы таблицы"/>
    <w:basedOn w:val="a3"/>
    <w:link w:val="afffff4"/>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b">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5">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c">
    <w:name w:val="_Список 1 уровня"/>
    <w:basedOn w:val="a3"/>
    <w:link w:val="1fd"/>
    <w:rsid w:val="00C41B27"/>
    <w:pPr>
      <w:spacing w:after="0"/>
      <w:ind w:firstLine="709"/>
    </w:pPr>
    <w:rPr>
      <w:spacing w:val="2"/>
    </w:rPr>
  </w:style>
  <w:style w:type="paragraph" w:customStyle="1" w:styleId="afffff6">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e">
    <w:name w:val="_Нумерованный 1"/>
    <w:basedOn w:val="a3"/>
    <w:rsid w:val="00C41B27"/>
    <w:pPr>
      <w:widowControl w:val="0"/>
      <w:spacing w:after="0" w:line="360" w:lineRule="atLeast"/>
      <w:ind w:firstLine="709"/>
      <w:textAlignment w:val="baseline"/>
    </w:pPr>
    <w:rPr>
      <w:szCs w:val="24"/>
    </w:rPr>
  </w:style>
  <w:style w:type="paragraph" w:styleId="afffff7">
    <w:name w:val="Document Map"/>
    <w:basedOn w:val="a3"/>
    <w:link w:val="1ff"/>
    <w:pPr>
      <w:widowControl w:val="0"/>
      <w:spacing w:after="0" w:line="360" w:lineRule="atLeast"/>
      <w:textAlignment w:val="baseline"/>
    </w:pPr>
    <w:rPr>
      <w:rFonts w:ascii="Tahoma" w:hAnsi="Tahoma"/>
      <w:sz w:val="16"/>
      <w:szCs w:val="16"/>
    </w:rPr>
  </w:style>
  <w:style w:type="paragraph" w:customStyle="1" w:styleId="afffff8">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9">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a">
    <w:name w:val="Plain Text"/>
    <w:basedOn w:val="a3"/>
    <w:link w:val="1ff0"/>
    <w:pPr>
      <w:spacing w:after="0" w:line="240" w:lineRule="exact"/>
    </w:pPr>
    <w:rPr>
      <w:rFonts w:ascii="Courier New" w:hAnsi="Courier New" w:cs="Courier New"/>
      <w:sz w:val="20"/>
      <w:szCs w:val="20"/>
    </w:rPr>
  </w:style>
  <w:style w:type="paragraph" w:customStyle="1" w:styleId="1ff1">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b">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c">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d">
    <w:name w:val="Table Grid"/>
    <w:aliases w:val="Сетка таблицы GR,Моя таблица"/>
    <w:basedOn w:val="a5"/>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5"/>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basedOn w:val="a5"/>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5"/>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5"/>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5"/>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e">
    <w:name w:val="footnote reference"/>
    <w:basedOn w:val="a4"/>
    <w:uiPriority w:val="99"/>
    <w:semiHidden/>
    <w:unhideWhenUsed/>
    <w:rsid w:val="00B95539"/>
    <w:rPr>
      <w:vertAlign w:val="superscript"/>
    </w:rPr>
  </w:style>
  <w:style w:type="character" w:styleId="affffff">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0">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1">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d"/>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4"/>
    <w:rsid w:val="00455ED0"/>
  </w:style>
  <w:style w:type="table" w:customStyle="1" w:styleId="4211">
    <w:name w:val="Сетка таблицы4211"/>
    <w:basedOn w:val="a5"/>
    <w:next w:val="afffffd"/>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3">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affff1">
    <w:name w:val="Заголовок Знак"/>
    <w:basedOn w:val="a4"/>
    <w:link w:val="affff0"/>
    <w:uiPriority w:val="10"/>
    <w:locked/>
    <w:rsid w:val="000C2BB7"/>
    <w:rPr>
      <w:rFonts w:ascii="Arial" w:hAnsi="Arial"/>
      <w:color w:val="17365D"/>
      <w:spacing w:val="5"/>
      <w:kern w:val="2"/>
      <w:sz w:val="52"/>
      <w:szCs w:val="52"/>
    </w:rPr>
  </w:style>
  <w:style w:type="character" w:customStyle="1" w:styleId="1f7">
    <w:name w:val="Подзаголовок Знак1"/>
    <w:basedOn w:val="a4"/>
    <w:link w:val="affff2"/>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8">
    <w:name w:val="Выделенная цитата Знак1"/>
    <w:basedOn w:val="a4"/>
    <w:link w:val="affff4"/>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
    <w:name w:val="Схема документа Знак1"/>
    <w:basedOn w:val="a4"/>
    <w:link w:val="afffff7"/>
    <w:locked/>
    <w:rsid w:val="000C2BB7"/>
    <w:rPr>
      <w:rFonts w:ascii="Tahoma" w:hAnsi="Tahoma"/>
      <w:sz w:val="16"/>
      <w:szCs w:val="16"/>
    </w:rPr>
  </w:style>
  <w:style w:type="character" w:customStyle="1" w:styleId="1ff0">
    <w:name w:val="Текст Знак1"/>
    <w:basedOn w:val="a4"/>
    <w:link w:val="afffffa"/>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_Деньги в таблице"/>
    <w:basedOn w:val="a3"/>
    <w:link w:val="affffff3"/>
    <w:qFormat/>
    <w:rsid w:val="00C41B27"/>
    <w:pPr>
      <w:spacing w:after="0"/>
      <w:contextualSpacing/>
      <w:jc w:val="right"/>
    </w:pPr>
  </w:style>
  <w:style w:type="character" w:customStyle="1" w:styleId="affffff3">
    <w:name w:val="_Деньги в таблице Знак"/>
    <w:basedOn w:val="a4"/>
    <w:link w:val="affffff2"/>
    <w:rsid w:val="00C41B27"/>
    <w:rPr>
      <w:rFonts w:eastAsiaTheme="minorHAnsi" w:cstheme="minorBidi"/>
      <w:sz w:val="24"/>
      <w:szCs w:val="22"/>
      <w:lang w:eastAsia="en-US"/>
    </w:rPr>
  </w:style>
  <w:style w:type="paragraph" w:customStyle="1" w:styleId="affffff4">
    <w:name w:val="_Деньги Итог в таблице"/>
    <w:basedOn w:val="affffff2"/>
    <w:link w:val="affffff5"/>
    <w:qFormat/>
    <w:rsid w:val="00C41B27"/>
    <w:rPr>
      <w:b/>
    </w:rPr>
  </w:style>
  <w:style w:type="character" w:customStyle="1" w:styleId="affffff5">
    <w:name w:val="_Деньги Итог в таблице Знак"/>
    <w:basedOn w:val="affffff3"/>
    <w:link w:val="affffff4"/>
    <w:rsid w:val="00C41B27"/>
    <w:rPr>
      <w:rFonts w:eastAsiaTheme="minorHAnsi" w:cstheme="minorBidi"/>
      <w:b/>
      <w:sz w:val="24"/>
      <w:szCs w:val="22"/>
      <w:lang w:eastAsia="en-US"/>
    </w:rPr>
  </w:style>
  <w:style w:type="paragraph" w:customStyle="1" w:styleId="10">
    <w:name w:val="_Заголовок 1"/>
    <w:basedOn w:val="2fc"/>
    <w:link w:val="1ff4"/>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4">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6">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7"/>
    <w:qFormat/>
    <w:rsid w:val="00C41B27"/>
    <w:pPr>
      <w:numPr>
        <w:ilvl w:val="0"/>
        <w:numId w:val="3"/>
      </w:numPr>
    </w:pPr>
  </w:style>
  <w:style w:type="character" w:customStyle="1" w:styleId="affffff7">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8">
    <w:name w:val="_Запись в таблице"/>
    <w:basedOn w:val="a3"/>
    <w:link w:val="affffff9"/>
    <w:uiPriority w:val="99"/>
    <w:qFormat/>
    <w:rsid w:val="00C41B27"/>
    <w:pPr>
      <w:spacing w:before="40" w:after="40" w:line="288" w:lineRule="auto"/>
    </w:pPr>
    <w:rPr>
      <w:sz w:val="20"/>
    </w:rPr>
  </w:style>
  <w:style w:type="character" w:customStyle="1" w:styleId="affffff9">
    <w:name w:val="_Запись в таблице Знак"/>
    <w:basedOn w:val="a4"/>
    <w:link w:val="affffff8"/>
    <w:uiPriority w:val="99"/>
    <w:locked/>
    <w:rsid w:val="00C41B27"/>
    <w:rPr>
      <w:rFonts w:eastAsiaTheme="minorHAnsi" w:cstheme="minorBidi"/>
      <w:szCs w:val="22"/>
    </w:rPr>
  </w:style>
  <w:style w:type="paragraph" w:customStyle="1" w:styleId="affffffa">
    <w:name w:val="_Описание рисунка"/>
    <w:basedOn w:val="affe"/>
    <w:link w:val="affffffb"/>
    <w:autoRedefine/>
    <w:qFormat/>
    <w:rsid w:val="00FC0128"/>
    <w:pPr>
      <w:tabs>
        <w:tab w:val="left" w:pos="426"/>
      </w:tabs>
      <w:spacing w:after="60"/>
      <w:contextualSpacing/>
      <w:jc w:val="center"/>
    </w:pPr>
    <w:rPr>
      <w:b w:val="0"/>
      <w:bCs w:val="0"/>
      <w:iCs/>
      <w:color w:val="auto"/>
      <w:sz w:val="28"/>
      <w:szCs w:val="24"/>
    </w:rPr>
  </w:style>
  <w:style w:type="character" w:customStyle="1" w:styleId="affffffb">
    <w:name w:val="_Описание рисунка Знак"/>
    <w:basedOn w:val="a4"/>
    <w:link w:val="affffffa"/>
    <w:qFormat/>
    <w:rsid w:val="00FC0128"/>
    <w:rPr>
      <w:rFonts w:eastAsiaTheme="minorHAnsi" w:cstheme="minorBidi"/>
      <w:iCs/>
      <w:sz w:val="28"/>
      <w:szCs w:val="24"/>
      <w:lang w:eastAsia="en-US"/>
    </w:rPr>
  </w:style>
  <w:style w:type="paragraph" w:customStyle="1" w:styleId="affffffc">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5"/>
    <w:rsid w:val="00C41B27"/>
    <w:pPr>
      <w:numPr>
        <w:numId w:val="4"/>
      </w:numPr>
      <w:spacing w:before="80" w:after="80"/>
    </w:pPr>
    <w:rPr>
      <w:spacing w:val="2"/>
    </w:rPr>
  </w:style>
  <w:style w:type="character" w:customStyle="1" w:styleId="1ff5">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4">
    <w:name w:val="_Столбцы таблицы Знак"/>
    <w:basedOn w:val="a4"/>
    <w:link w:val="afffff3"/>
    <w:qFormat/>
    <w:locked/>
    <w:rsid w:val="00C41B27"/>
    <w:rPr>
      <w:b/>
      <w:sz w:val="22"/>
      <w:szCs w:val="24"/>
    </w:rPr>
  </w:style>
  <w:style w:type="paragraph" w:customStyle="1" w:styleId="affffffd">
    <w:name w:val="_Текст сноски"/>
    <w:basedOn w:val="afff9"/>
    <w:link w:val="affffffe"/>
    <w:qFormat/>
    <w:rsid w:val="00C41B27"/>
    <w:pPr>
      <w:spacing w:after="0"/>
    </w:pPr>
  </w:style>
  <w:style w:type="character" w:customStyle="1" w:styleId="affffffe">
    <w:name w:val="_Текст сноски Знак"/>
    <w:basedOn w:val="a9"/>
    <w:link w:val="affffffd"/>
    <w:rsid w:val="00C41B27"/>
    <w:rPr>
      <w:rFonts w:eastAsiaTheme="minorHAnsi" w:cstheme="minorBidi"/>
      <w:lang w:eastAsia="en-US"/>
    </w:rPr>
  </w:style>
  <w:style w:type="paragraph" w:customStyle="1" w:styleId="afffffff">
    <w:name w:val="_Текст таблицы"/>
    <w:basedOn w:val="a3"/>
    <w:link w:val="afffffff0"/>
    <w:qFormat/>
    <w:rsid w:val="00C41B27"/>
    <w:pPr>
      <w:tabs>
        <w:tab w:val="left" w:pos="426"/>
      </w:tabs>
      <w:spacing w:before="40" w:after="80"/>
      <w:contextualSpacing/>
      <w:jc w:val="both"/>
    </w:pPr>
    <w:rPr>
      <w:bCs/>
      <w:szCs w:val="24"/>
    </w:rPr>
  </w:style>
  <w:style w:type="character" w:customStyle="1" w:styleId="afffffff0">
    <w:name w:val="_Текст таблицы Знак"/>
    <w:basedOn w:val="a4"/>
    <w:link w:val="afffffff"/>
    <w:qFormat/>
    <w:rsid w:val="00C41B27"/>
    <w:rPr>
      <w:bCs/>
      <w:sz w:val="24"/>
      <w:szCs w:val="24"/>
    </w:rPr>
  </w:style>
  <w:style w:type="paragraph" w:customStyle="1" w:styleId="afffffff1">
    <w:name w:val="_Текст таблицы Заголовок"/>
    <w:basedOn w:val="afffffff"/>
    <w:link w:val="afffffff2"/>
    <w:qFormat/>
    <w:rsid w:val="00C41B27"/>
    <w:pPr>
      <w:spacing w:before="0" w:after="0"/>
      <w:jc w:val="center"/>
    </w:pPr>
    <w:rPr>
      <w:b/>
    </w:rPr>
  </w:style>
  <w:style w:type="paragraph" w:customStyle="1" w:styleId="11">
    <w:name w:val="_Уровень 1"/>
    <w:basedOn w:val="a3"/>
    <w:link w:val="1ff6"/>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6">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1"/>
    <w:link w:val="1ff8"/>
    <w:rsid w:val="00C41B27"/>
  </w:style>
  <w:style w:type="character" w:customStyle="1" w:styleId="1ff8">
    <w:name w:val="_Уровень_1 Знак"/>
    <w:basedOn w:val="1ff6"/>
    <w:link w:val="1ff7"/>
    <w:rsid w:val="00C41B27"/>
    <w:rPr>
      <w:rFonts w:eastAsiaTheme="minorHAnsi" w:cstheme="minorBidi"/>
      <w:sz w:val="28"/>
      <w:szCs w:val="22"/>
      <w:lang w:eastAsia="en-US"/>
    </w:rPr>
  </w:style>
  <w:style w:type="paragraph" w:customStyle="1" w:styleId="afffffff3">
    <w:name w:val="_Цифры в таблице"/>
    <w:basedOn w:val="afffffff"/>
    <w:link w:val="afffffff4"/>
    <w:qFormat/>
    <w:rsid w:val="00C41B27"/>
    <w:pPr>
      <w:spacing w:before="0" w:after="0"/>
      <w:jc w:val="center"/>
    </w:pPr>
    <w:rPr>
      <w:lang w:val="en-US"/>
    </w:rPr>
  </w:style>
  <w:style w:type="character" w:customStyle="1" w:styleId="afffffff4">
    <w:name w:val="_Цифры в таблице Знак"/>
    <w:basedOn w:val="afffffff0"/>
    <w:link w:val="afffffff3"/>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9"/>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9">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4"/>
    <w:link w:val="1ffb"/>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5">
    <w:name w:val="Запись в таблице"/>
    <w:basedOn w:val="31"/>
    <w:link w:val="afffffff6"/>
    <w:rsid w:val="00362A1A"/>
    <w:pPr>
      <w:numPr>
        <w:ilvl w:val="0"/>
        <w:numId w:val="0"/>
      </w:numPr>
      <w:spacing w:before="0" w:after="0"/>
    </w:pPr>
  </w:style>
  <w:style w:type="character" w:customStyle="1" w:styleId="afffffff6">
    <w:name w:val="Запись в таблице Знак"/>
    <w:link w:val="afffffff5"/>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7">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8">
    <w:name w:val="_Таблица примечания"/>
    <w:basedOn w:val="a5"/>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9">
    <w:name w:val="Body Text First Indent"/>
    <w:basedOn w:val="af9"/>
    <w:link w:val="afffffffa"/>
    <w:rsid w:val="00FC1D05"/>
    <w:pPr>
      <w:spacing w:after="200"/>
      <w:ind w:firstLine="360"/>
    </w:pPr>
  </w:style>
  <w:style w:type="character" w:customStyle="1" w:styleId="afffffffa">
    <w:name w:val="Красная строка Знак"/>
    <w:basedOn w:val="17"/>
    <w:link w:val="afffffff9"/>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d">
    <w:name w:val="_Список 1 уровня Знак"/>
    <w:basedOn w:val="a4"/>
    <w:link w:val="1fc"/>
    <w:rsid w:val="00C75696"/>
    <w:rPr>
      <w:spacing w:val="2"/>
      <w:sz w:val="22"/>
      <w:szCs w:val="22"/>
    </w:rPr>
  </w:style>
  <w:style w:type="paragraph" w:customStyle="1" w:styleId="afffffffb">
    <w:name w:val="_Заголовок без нумерации"/>
    <w:basedOn w:val="a3"/>
    <w:next w:val="a3"/>
    <w:link w:val="afffffffc"/>
    <w:rsid w:val="00A32A82"/>
    <w:pPr>
      <w:pageBreakBefore/>
      <w:spacing w:before="120" w:after="240"/>
      <w:outlineLvl w:val="0"/>
    </w:pPr>
    <w:rPr>
      <w:b/>
      <w:caps/>
      <w:spacing w:val="28"/>
      <w:sz w:val="28"/>
    </w:rPr>
  </w:style>
  <w:style w:type="paragraph" w:customStyle="1" w:styleId="414">
    <w:name w:val="_Заголовок 4 + 14пт"/>
    <w:basedOn w:val="a3"/>
    <w:next w:val="afffff6"/>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c">
    <w:name w:val="_Заголовок без нумерации Знак"/>
    <w:basedOn w:val="a4"/>
    <w:link w:val="afffffffb"/>
    <w:rsid w:val="00A32A82"/>
    <w:rPr>
      <w:rFonts w:eastAsiaTheme="minorHAnsi" w:cstheme="minorBidi"/>
      <w:b/>
      <w:caps/>
      <w:spacing w:val="28"/>
      <w:sz w:val="28"/>
      <w:szCs w:val="22"/>
      <w:lang w:eastAsia="en-US"/>
    </w:rPr>
  </w:style>
  <w:style w:type="character" w:customStyle="1" w:styleId="afffffffd">
    <w:name w:val="_Титул наименование организации Знак"/>
    <w:link w:val="afffffffe"/>
    <w:locked/>
    <w:rsid w:val="00210E77"/>
    <w:rPr>
      <w:noProof/>
      <w:sz w:val="28"/>
      <w:szCs w:val="26"/>
    </w:rPr>
  </w:style>
  <w:style w:type="paragraph" w:customStyle="1" w:styleId="afffffffe">
    <w:name w:val="_Титул наименование организации"/>
    <w:basedOn w:val="a3"/>
    <w:link w:val="afffffffd"/>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f">
    <w:name w:val="_Титул_Объект автоматизации"/>
    <w:basedOn w:val="a3"/>
    <w:link w:val="affffffff0"/>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0">
    <w:name w:val="_Название объекта автоматизации Знак"/>
    <w:link w:val="affffffff"/>
    <w:rsid w:val="00210E77"/>
    <w:rPr>
      <w:rFonts w:eastAsia="Cambria Math" w:cs="Cambria Math"/>
      <w:b/>
      <w:caps/>
      <w:sz w:val="28"/>
      <w:szCs w:val="32"/>
    </w:rPr>
  </w:style>
  <w:style w:type="paragraph" w:customStyle="1" w:styleId="affffffff1">
    <w:name w:val="_Титул_штамп"/>
    <w:basedOn w:val="a3"/>
    <w:rsid w:val="00210E77"/>
    <w:pPr>
      <w:spacing w:after="120"/>
    </w:pPr>
    <w:rPr>
      <w:rFonts w:eastAsia="Cambria Math" w:cs="Cambria Math"/>
      <w:szCs w:val="20"/>
      <w:lang w:eastAsia="ru-RU"/>
    </w:rPr>
  </w:style>
  <w:style w:type="paragraph" w:customStyle="1" w:styleId="affffffff2">
    <w:name w:val="_Титул_Количество страниц"/>
    <w:basedOn w:val="a3"/>
    <w:link w:val="affffffff3"/>
    <w:rsid w:val="00210E77"/>
    <w:pPr>
      <w:spacing w:before="240" w:after="240" w:line="360" w:lineRule="auto"/>
      <w:jc w:val="center"/>
    </w:pPr>
    <w:rPr>
      <w:rFonts w:eastAsia="Times New Roman" w:cs="Arial"/>
      <w:bCs/>
      <w:sz w:val="28"/>
      <w:szCs w:val="28"/>
    </w:rPr>
  </w:style>
  <w:style w:type="character" w:customStyle="1" w:styleId="affffffff3">
    <w:name w:val="_Титул_Количество страниц Знак"/>
    <w:link w:val="affffffff2"/>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2">
    <w:name w:val="_Текст таблицы Заголовок Знак"/>
    <w:basedOn w:val="a4"/>
    <w:link w:val="afffffff1"/>
    <w:rsid w:val="008C4FF5"/>
    <w:rPr>
      <w:rFonts w:eastAsiaTheme="minorHAnsi" w:cstheme="minorBidi"/>
      <w:b/>
      <w:bCs/>
      <w:sz w:val="24"/>
      <w:szCs w:val="24"/>
      <w:lang w:eastAsia="en-US"/>
    </w:rPr>
  </w:style>
  <w:style w:type="paragraph" w:customStyle="1" w:styleId="23">
    <w:name w:val="Текст_в_таблице_уровень_2"/>
    <w:basedOn w:val="afffffff"/>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F7058-D6B0-4AFF-94AC-C7FC37590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шаблон.dotx</Template>
  <TotalTime>0</TotalTime>
  <Pages>26</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2025-02-14T05:39:00Z</dcterms:created>
  <dcterms:modified xsi:type="dcterms:W3CDTF">2025-02-14T05:39:00Z</dcterms:modified>
  <dc:language/>
</cp:coreProperties>
</file>